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3D67B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287BFFE" wp14:editId="7CDD1E34">
            <wp:simplePos x="0" y="0"/>
            <wp:positionH relativeFrom="column">
              <wp:posOffset>-791342</wp:posOffset>
            </wp:positionH>
            <wp:positionV relativeFrom="paragraph">
              <wp:posOffset>-779467</wp:posOffset>
            </wp:positionV>
            <wp:extent cx="7671460" cy="3004458"/>
            <wp:effectExtent l="171450" t="171450" r="386715" b="367665"/>
            <wp:wrapNone/>
            <wp:docPr id="5" name="Immagine 5" descr="Risultati immagini per skia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901" cy="3006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07B58CA5" wp14:editId="5AE15BB3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43626C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D59F312" wp14:editId="5ECED82C">
            <wp:simplePos x="0" y="0"/>
            <wp:positionH relativeFrom="column">
              <wp:posOffset>4575175</wp:posOffset>
            </wp:positionH>
            <wp:positionV relativeFrom="paragraph">
              <wp:posOffset>65405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kiath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kiath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656C6D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SKIATHOS</w:t>
      </w:r>
    </w:p>
    <w:p w:rsidR="00770314" w:rsidRPr="00BB5DE0" w:rsidRDefault="003D67B1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PENSIONE MARGARITA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8262E4" w:rsidRPr="00BB5DE0" w:rsidRDefault="008262E4" w:rsidP="00BB5DE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 con volo da Roma</w:t>
      </w:r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F771C7" w:rsidRPr="00BB5DE0" w:rsidRDefault="00F771C7" w:rsidP="00F771C7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770314" w:rsidRPr="00BB5DE0" w:rsidRDefault="009F4F89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B5DE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90741" w:rsidRPr="00BB5DE0" w:rsidRDefault="00E9074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  <w:bookmarkStart w:id="0" w:name="_GoBack"/>
      <w:bookmarkEnd w:id="0"/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43626C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2034C3"/>
    <w:rsid w:val="00246E12"/>
    <w:rsid w:val="00352185"/>
    <w:rsid w:val="003D67B1"/>
    <w:rsid w:val="004109D4"/>
    <w:rsid w:val="0043626C"/>
    <w:rsid w:val="004418D4"/>
    <w:rsid w:val="00465D62"/>
    <w:rsid w:val="004D57C6"/>
    <w:rsid w:val="004E21E7"/>
    <w:rsid w:val="005C5B0A"/>
    <w:rsid w:val="00656C6D"/>
    <w:rsid w:val="00667C2C"/>
    <w:rsid w:val="00705A0F"/>
    <w:rsid w:val="00751521"/>
    <w:rsid w:val="00770314"/>
    <w:rsid w:val="008262E4"/>
    <w:rsid w:val="008D6A0E"/>
    <w:rsid w:val="00906744"/>
    <w:rsid w:val="00937CB1"/>
    <w:rsid w:val="009F4F89"/>
    <w:rsid w:val="00A37E0F"/>
    <w:rsid w:val="00BB5DE0"/>
    <w:rsid w:val="00C10820"/>
    <w:rsid w:val="00C40438"/>
    <w:rsid w:val="00CB586B"/>
    <w:rsid w:val="00D87EBE"/>
    <w:rsid w:val="00DA1ACC"/>
    <w:rsid w:val="00E90741"/>
    <w:rsid w:val="00F418C8"/>
    <w:rsid w:val="00F771C7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3</cp:revision>
  <cp:lastPrinted>2018-01-14T15:46:00Z</cp:lastPrinted>
  <dcterms:created xsi:type="dcterms:W3CDTF">2018-01-20T11:10:00Z</dcterms:created>
  <dcterms:modified xsi:type="dcterms:W3CDTF">2018-01-20T17:13:00Z</dcterms:modified>
</cp:coreProperties>
</file>