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9D0436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CFDE4FD" wp14:editId="534685EA">
            <wp:simplePos x="0" y="0"/>
            <wp:positionH relativeFrom="column">
              <wp:posOffset>-755715</wp:posOffset>
            </wp:positionH>
            <wp:positionV relativeFrom="paragraph">
              <wp:posOffset>-779467</wp:posOffset>
            </wp:positionV>
            <wp:extent cx="7635834" cy="2956955"/>
            <wp:effectExtent l="171450" t="171450" r="384810" b="358140"/>
            <wp:wrapNone/>
            <wp:docPr id="2" name="Immagine 2" descr="Risultati immagini per z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51" cy="2959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5570845F" wp14:editId="589310F1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9E48F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3AAAFEFA" wp14:editId="4D048AD2">
            <wp:simplePos x="0" y="0"/>
            <wp:positionH relativeFrom="column">
              <wp:posOffset>4551680</wp:posOffset>
            </wp:positionH>
            <wp:positionV relativeFrom="paragraph">
              <wp:posOffset>203200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ZA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A472FF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ZANTE</w:t>
      </w:r>
    </w:p>
    <w:p w:rsidR="00770314" w:rsidRPr="00245303" w:rsidRDefault="009D0436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2"/>
          <w:szCs w:val="52"/>
        </w:rPr>
      </w:pPr>
      <w:r w:rsidRPr="00245303">
        <w:rPr>
          <w:rFonts w:ascii="AR CHRISTY" w:hAnsi="AR CHRISTY"/>
          <w:b/>
          <w:bCs/>
          <w:color w:val="215868" w:themeColor="accent5" w:themeShade="80"/>
          <w:sz w:val="52"/>
          <w:szCs w:val="52"/>
        </w:rPr>
        <w:t>ROUSSA STUDIOS</w:t>
      </w:r>
    </w:p>
    <w:p w:rsidR="00BD5DB0" w:rsidRPr="00BB5DE0" w:rsidRDefault="00BD5DB0" w:rsidP="00BD5DB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BD5DB0" w:rsidRDefault="00BD5DB0" w:rsidP="00BD5DB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13 luglio al 24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</w:p>
    <w:p w:rsidR="00BD5DB0" w:rsidRDefault="00BD5DB0" w:rsidP="00BD5DB0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  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BD5DB0" w:rsidRDefault="00BD5DB0" w:rsidP="00BD5DB0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</w:p>
    <w:p w:rsidR="00BD5DB0" w:rsidRPr="00BD5DB0" w:rsidRDefault="00BD5DB0" w:rsidP="00BD5DB0">
      <w:pPr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b/>
          <w:color w:val="990000"/>
        </w:rPr>
        <w:t>LOCALITA’</w:t>
      </w:r>
      <w:r w:rsidRPr="00BD5DB0">
        <w:rPr>
          <w:rFonts w:ascii="Verdana" w:hAnsi="Verdana" w:cs="Times New Roman"/>
          <w:color w:val="990000"/>
          <w:sz w:val="18"/>
          <w:szCs w:val="18"/>
        </w:rPr>
        <w:t>:</w:t>
      </w:r>
      <w:r w:rsidRPr="00BD5DB0">
        <w:rPr>
          <w:rFonts w:ascii="Verdana" w:hAnsi="Verdana" w:cs="Times New Roman"/>
          <w:color w:val="0000FF"/>
          <w:sz w:val="18"/>
          <w:szCs w:val="18"/>
        </w:rPr>
        <w:t xml:space="preserve"> </w:t>
      </w: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Il complesso di appartamenti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Roussa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è una piccola struttura ben tenuta situata ad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Sostis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, a 250 metri dalla spiaggia e dal centro. La città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Zante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si trova a 12 km, mentre l'aeroporto dista solo 10 km. La fermata dell'autobus più vicina si trova a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Laganas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(1,5 km).</w:t>
      </w:r>
    </w:p>
    <w:p w:rsidR="00BD5DB0" w:rsidRPr="00BD5DB0" w:rsidRDefault="00BD5DB0" w:rsidP="00BD5DB0">
      <w:pPr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color w:val="000000"/>
          <w:sz w:val="18"/>
          <w:szCs w:val="18"/>
        </w:rPr>
        <w:t>I ristoranti, i negoz</w:t>
      </w:r>
      <w:r w:rsidR="00845F1E">
        <w:rPr>
          <w:rFonts w:ascii="Verdana" w:hAnsi="Verdana" w:cs="Times New Roman"/>
          <w:color w:val="000000"/>
          <w:sz w:val="18"/>
          <w:szCs w:val="18"/>
        </w:rPr>
        <w:t xml:space="preserve">i e i mini market sono raggiungibili </w:t>
      </w:r>
      <w:bookmarkStart w:id="0" w:name="_GoBack"/>
      <w:bookmarkEnd w:id="0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a piedi.</w:t>
      </w:r>
    </w:p>
    <w:p w:rsidR="00BD5DB0" w:rsidRPr="00BD5DB0" w:rsidRDefault="00BD5DB0" w:rsidP="00BD5DB0">
      <w:pPr>
        <w:rPr>
          <w:rFonts w:ascii="Verdana" w:hAnsi="Verdana" w:cs="Times New Roman"/>
          <w:color w:val="800000"/>
        </w:rPr>
      </w:pPr>
    </w:p>
    <w:p w:rsidR="00BD5DB0" w:rsidRPr="00BD5DB0" w:rsidRDefault="00BD5DB0" w:rsidP="00BD5DB0">
      <w:pPr>
        <w:jc w:val="both"/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b/>
          <w:color w:val="990000"/>
        </w:rPr>
        <w:t>CARATTERISTICHE</w:t>
      </w:r>
      <w:r w:rsidRPr="00BD5DB0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BD5DB0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La spiaggia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Sostis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è sviluppata e sabbiosa con acqua bassa e calda, perfetta per i bambini piccoli, mentre a 2 km si trova la spiaggia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Laganas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. Dal porto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Sostis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partono giornalmente le barche che avvistano le tartarughe caretta-caretta.</w:t>
      </w:r>
    </w:p>
    <w:p w:rsidR="00BD5DB0" w:rsidRPr="00BD5DB0" w:rsidRDefault="00BD5DB0" w:rsidP="00BD5DB0">
      <w:pPr>
        <w:jc w:val="both"/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Il complesso è composto da un appartamento spazioso e cinque camere doppie. Tutte le camere sono dotate di angolo cottura, aria condizionata, bagno privato con doccia e balconi arredati con vista sul giardino. </w:t>
      </w:r>
    </w:p>
    <w:p w:rsidR="00BD5DB0" w:rsidRPr="00BD5DB0" w:rsidRDefault="00BD5DB0" w:rsidP="00BD5DB0">
      <w:pPr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BD5DB0" w:rsidRPr="00BD5DB0" w:rsidRDefault="00BD5DB0" w:rsidP="00BD5DB0">
      <w:pPr>
        <w:rPr>
          <w:rFonts w:ascii="Verdana" w:hAnsi="Verdana"/>
          <w:sz w:val="18"/>
          <w:szCs w:val="18"/>
        </w:rPr>
      </w:pPr>
      <w:r w:rsidRPr="00BD5DB0">
        <w:rPr>
          <w:rFonts w:ascii="Verdana" w:eastAsia="ArialMT" w:hAnsi="Verdana" w:cs="Times New Roman"/>
          <w:b/>
          <w:color w:val="990000"/>
        </w:rPr>
        <w:t>SERVIZI</w:t>
      </w:r>
      <w:r w:rsidRPr="00BD5DB0">
        <w:rPr>
          <w:rFonts w:ascii="Verdana" w:eastAsia="ArialMT" w:hAnsi="Verdana" w:cs="Times New Roman"/>
          <w:color w:val="990000"/>
          <w:sz w:val="18"/>
          <w:szCs w:val="18"/>
        </w:rPr>
        <w:t xml:space="preserve">: </w:t>
      </w:r>
      <w:r w:rsidRPr="00BD5DB0">
        <w:rPr>
          <w:rFonts w:ascii="Verdana" w:eastAsia="ArialMT" w:hAnsi="Verdana" w:cs="Times New Roman"/>
          <w:color w:val="000000"/>
          <w:sz w:val="18"/>
          <w:szCs w:val="18"/>
        </w:rPr>
        <w:t xml:space="preserve">La struttura offre parcheggio e </w:t>
      </w:r>
      <w:proofErr w:type="spellStart"/>
      <w:r w:rsidRPr="00BD5DB0">
        <w:rPr>
          <w:rFonts w:ascii="Verdana" w:eastAsia="ArialMT" w:hAnsi="Verdana" w:cs="Times New Roman"/>
          <w:color w:val="000000"/>
          <w:sz w:val="18"/>
          <w:szCs w:val="18"/>
        </w:rPr>
        <w:t>wi-fi</w:t>
      </w:r>
      <w:proofErr w:type="spellEnd"/>
      <w:r w:rsidRPr="00BD5DB0">
        <w:rPr>
          <w:rFonts w:ascii="Verdana" w:eastAsia="ArialMT" w:hAnsi="Verdana" w:cs="Times New Roman"/>
          <w:color w:val="000000"/>
          <w:sz w:val="18"/>
          <w:szCs w:val="18"/>
        </w:rPr>
        <w:t xml:space="preserve"> gratuiti.</w:t>
      </w:r>
    </w:p>
    <w:p w:rsidR="00BD5DB0" w:rsidRPr="00BD5DB0" w:rsidRDefault="00BD5DB0" w:rsidP="00BD5DB0">
      <w:pPr>
        <w:tabs>
          <w:tab w:val="left" w:pos="1695"/>
          <w:tab w:val="center" w:pos="4819"/>
        </w:tabs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</w:p>
    <w:p w:rsidR="00BD5DB0" w:rsidRPr="00BB5DE0" w:rsidRDefault="00BD5DB0" w:rsidP="00BD5DB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5DB0" w:rsidRPr="00E90741" w:rsidRDefault="00BD5DB0" w:rsidP="00BD5DB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  <w:gridCol w:w="1701"/>
      </w:tblGrid>
      <w:tr w:rsidR="00BD5DB0" w:rsidRPr="00E90741" w:rsidTr="00067F99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27-lug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17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</w:tcPr>
          <w:p w:rsidR="00BD5DB0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24-ago</w:t>
            </w:r>
          </w:p>
        </w:tc>
      </w:tr>
      <w:tr w:rsidR="00BD5DB0" w:rsidRPr="00E90741" w:rsidTr="00067F99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451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523</w:t>
            </w:r>
          </w:p>
        </w:tc>
        <w:tc>
          <w:tcPr>
            <w:tcW w:w="1701" w:type="dxa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431</w:t>
            </w:r>
          </w:p>
        </w:tc>
      </w:tr>
    </w:tbl>
    <w:p w:rsidR="00BD5DB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</w:pP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>
        <w:rPr>
          <w:rFonts w:ascii="Berlin Sans FB" w:hAnsi="Berlin Sans FB" w:cs="Times New Roman"/>
          <w:color w:val="222222"/>
          <w:sz w:val="22"/>
          <w:szCs w:val="22"/>
        </w:rPr>
        <w:t>olo Blue Panorama Roma /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Zante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245303">
        <w:rPr>
          <w:rFonts w:ascii="Berlin Sans FB" w:hAnsi="Berlin Sans FB" w:cs="Times New Roman"/>
          <w:color w:val="222222"/>
          <w:sz w:val="22"/>
          <w:szCs w:val="22"/>
        </w:rPr>
        <w:t>Roussa</w:t>
      </w:r>
      <w:proofErr w:type="spellEnd"/>
      <w:r w:rsidR="00245303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245303">
        <w:rPr>
          <w:rFonts w:ascii="Berlin Sans FB" w:hAnsi="Berlin Sans FB" w:cs="Times New Roman"/>
          <w:color w:val="222222"/>
          <w:sz w:val="22"/>
          <w:szCs w:val="22"/>
        </w:rPr>
        <w:t>Studios</w:t>
      </w:r>
      <w:proofErr w:type="spellEnd"/>
      <w:r w:rsidR="00245303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solo pernottamento  in </w:t>
      </w:r>
      <w:proofErr w:type="spellStart"/>
      <w:r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l’aeroporto-I Pasti –eventuale Tassa di soggiorno , da regolare in loco-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BD5DB0" w:rsidRDefault="00BD5DB0" w:rsidP="00BD5DB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BD5DB0" w:rsidRDefault="00BD5DB0" w:rsidP="00BD5DB0">
      <w:pPr>
        <w:jc w:val="center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9E48F1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245303"/>
    <w:rsid w:val="00246E12"/>
    <w:rsid w:val="002B74D6"/>
    <w:rsid w:val="00352185"/>
    <w:rsid w:val="003D67B1"/>
    <w:rsid w:val="004109D4"/>
    <w:rsid w:val="004418D4"/>
    <w:rsid w:val="00441E5F"/>
    <w:rsid w:val="00465D62"/>
    <w:rsid w:val="004D57C6"/>
    <w:rsid w:val="004E21E7"/>
    <w:rsid w:val="005C5B0A"/>
    <w:rsid w:val="00656C6D"/>
    <w:rsid w:val="00667C2C"/>
    <w:rsid w:val="00705A0F"/>
    <w:rsid w:val="00751521"/>
    <w:rsid w:val="00770314"/>
    <w:rsid w:val="008262E4"/>
    <w:rsid w:val="00845F1E"/>
    <w:rsid w:val="008D6A0E"/>
    <w:rsid w:val="008D6CC8"/>
    <w:rsid w:val="00906744"/>
    <w:rsid w:val="00937CB1"/>
    <w:rsid w:val="009D0436"/>
    <w:rsid w:val="009E48F1"/>
    <w:rsid w:val="009F4F89"/>
    <w:rsid w:val="00A37E0F"/>
    <w:rsid w:val="00A472FF"/>
    <w:rsid w:val="00AA4E27"/>
    <w:rsid w:val="00BB5DE0"/>
    <w:rsid w:val="00BD5DB0"/>
    <w:rsid w:val="00C10820"/>
    <w:rsid w:val="00C40438"/>
    <w:rsid w:val="00CB586B"/>
    <w:rsid w:val="00D87EBE"/>
    <w:rsid w:val="00DA1ACC"/>
    <w:rsid w:val="00E90741"/>
    <w:rsid w:val="00F418C8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5</cp:revision>
  <cp:lastPrinted>2018-01-14T15:46:00Z</cp:lastPrinted>
  <dcterms:created xsi:type="dcterms:W3CDTF">2018-01-20T19:00:00Z</dcterms:created>
  <dcterms:modified xsi:type="dcterms:W3CDTF">2018-01-20T19:05:00Z</dcterms:modified>
</cp:coreProperties>
</file>