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C1082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5F23093C" wp14:editId="5E262626">
            <wp:simplePos x="0" y="0"/>
            <wp:positionH relativeFrom="column">
              <wp:posOffset>-767591</wp:posOffset>
            </wp:positionH>
            <wp:positionV relativeFrom="paragraph">
              <wp:posOffset>-779467</wp:posOffset>
            </wp:positionV>
            <wp:extent cx="7647709" cy="2933206"/>
            <wp:effectExtent l="171450" t="171450" r="372745" b="362585"/>
            <wp:wrapNone/>
            <wp:docPr id="2" name="Immagine 2" descr="Risultati immagini per santor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antori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558" cy="2933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43BF6BBA" wp14:editId="2194A8F8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5A3E1D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117149DF" wp14:editId="422BB8D8">
            <wp:simplePos x="0" y="0"/>
            <wp:positionH relativeFrom="column">
              <wp:posOffset>4587875</wp:posOffset>
            </wp:positionH>
            <wp:positionV relativeFrom="paragraph">
              <wp:posOffset>179070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santorin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antori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C10820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SANTORINI</w:t>
      </w:r>
    </w:p>
    <w:p w:rsidR="00770314" w:rsidRPr="00A03601" w:rsidRDefault="00C10820" w:rsidP="00A03601">
      <w:pPr>
        <w:ind w:left="709"/>
        <w:jc w:val="center"/>
        <w:rPr>
          <w:rFonts w:ascii="AR CHRISTY" w:hAnsi="AR CHRISTY"/>
          <w:b/>
          <w:bCs/>
          <w:color w:val="215868" w:themeColor="accent5" w:themeShade="80"/>
          <w:sz w:val="48"/>
          <w:szCs w:val="48"/>
        </w:rPr>
      </w:pPr>
      <w:r w:rsidRPr="00A03601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>BOATHOUSE</w:t>
      </w:r>
      <w:r w:rsidR="00A03601" w:rsidRPr="00A03601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 xml:space="preserve"> HOTEL </w:t>
      </w:r>
    </w:p>
    <w:p w:rsidR="00770314" w:rsidRPr="00BB5DE0" w:rsidRDefault="009F4F89" w:rsidP="00A03601">
      <w:pPr>
        <w:ind w:left="709"/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C82699" w:rsidRDefault="00C82699" w:rsidP="00A03601">
      <w:pPr>
        <w:ind w:left="709"/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 xml:space="preserve">Partenze dal 14 luglio al 01 settembre </w:t>
      </w:r>
    </w:p>
    <w:p w:rsidR="008262E4" w:rsidRDefault="008262E4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A03601" w:rsidRPr="00BB5DE0" w:rsidRDefault="00A03601" w:rsidP="00BB5DE0">
      <w:pPr>
        <w:jc w:val="center"/>
        <w:rPr>
          <w:rFonts w:ascii="Berlin Sans FB" w:hAnsi="Berlin Sans FB"/>
          <w:color w:val="31849B" w:themeColor="accent5" w:themeShade="BF"/>
        </w:rPr>
      </w:pPr>
    </w:p>
    <w:p w:rsidR="00611722" w:rsidRDefault="00611722" w:rsidP="00611722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990000"/>
        </w:rPr>
        <w:t>LOCALITA’:</w:t>
      </w:r>
      <w:r>
        <w:rPr>
          <w:rFonts w:ascii="Times New Roman" w:hAnsi="Times New Roman" w:cs="Times New Roman"/>
          <w:color w:val="990000"/>
        </w:rPr>
        <w:t xml:space="preserve"> </w:t>
      </w:r>
      <w:r>
        <w:rPr>
          <w:rFonts w:ascii="Times New Roman" w:eastAsia="ArialMT" w:hAnsi="Times New Roman" w:cs="Times New Roman"/>
          <w:color w:val="000000"/>
        </w:rPr>
        <w:t xml:space="preserve">L'hotel si trova a Santorini, situato sulla spiaggia di </w:t>
      </w:r>
      <w:proofErr w:type="spellStart"/>
      <w:r>
        <w:rPr>
          <w:rFonts w:ascii="Times New Roman" w:eastAsia="ArialMT" w:hAnsi="Times New Roman" w:cs="Times New Roman"/>
          <w:color w:val="000000"/>
        </w:rPr>
        <w:t>Kamari</w:t>
      </w:r>
      <w:proofErr w:type="spellEnd"/>
      <w:r>
        <w:rPr>
          <w:rFonts w:ascii="Times New Roman" w:eastAsia="ArialMT" w:hAnsi="Times New Roman" w:cs="Times New Roman"/>
          <w:color w:val="000000"/>
        </w:rPr>
        <w:t xml:space="preserve">. L'aeroporto si trova a 10 minuti e la zona è ben collegata a </w:t>
      </w:r>
      <w:proofErr w:type="spellStart"/>
      <w:r>
        <w:rPr>
          <w:rFonts w:ascii="Times New Roman" w:eastAsia="ArialMT" w:hAnsi="Times New Roman" w:cs="Times New Roman"/>
          <w:color w:val="000000"/>
        </w:rPr>
        <w:t>Fira</w:t>
      </w:r>
      <w:proofErr w:type="spellEnd"/>
      <w:r>
        <w:rPr>
          <w:rFonts w:ascii="Times New Roman" w:eastAsia="ArialMT" w:hAnsi="Times New Roman" w:cs="Times New Roman"/>
          <w:color w:val="000000"/>
        </w:rPr>
        <w:t>, il paese principale di Santorini che dista 4 km, mentre Akrotiri si trova a 14 km.</w:t>
      </w:r>
    </w:p>
    <w:p w:rsidR="00611722" w:rsidRDefault="00611722" w:rsidP="00611722">
      <w:pPr>
        <w:jc w:val="both"/>
        <w:rPr>
          <w:rFonts w:ascii="Times New Roman" w:hAnsi="Times New Roman" w:cs="Times New Roman"/>
        </w:rPr>
      </w:pPr>
    </w:p>
    <w:p w:rsidR="00611722" w:rsidRDefault="00611722" w:rsidP="00611722">
      <w:pPr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990000"/>
        </w:rPr>
        <w:t>CARATTERISTICHE: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ArialMT" w:hAnsi="Times New Roman" w:cs="Times New Roman"/>
          <w:color w:val="000000"/>
        </w:rPr>
        <w:t>L'hotel è composto da 17 camere, suddivise tra camere standard e suite.</w:t>
      </w:r>
    </w:p>
    <w:p w:rsidR="00611722" w:rsidRDefault="00611722" w:rsidP="00611722">
      <w:pPr>
        <w:jc w:val="both"/>
        <w:rPr>
          <w:rFonts w:hint="eastAsia"/>
        </w:rPr>
      </w:pPr>
      <w:r>
        <w:rPr>
          <w:rFonts w:ascii="Times New Roman" w:eastAsia="ArialMT" w:hAnsi="Times New Roman" w:cs="Times New Roman"/>
          <w:color w:val="000000"/>
        </w:rPr>
        <w:t>Ogni camera è fornita di: aria condizionata, frigorifero, cassetta di sicurezza, articoli da bagno, balcone.</w:t>
      </w:r>
    </w:p>
    <w:p w:rsidR="00611722" w:rsidRDefault="00611722" w:rsidP="00611722">
      <w:pPr>
        <w:jc w:val="both"/>
        <w:rPr>
          <w:rFonts w:ascii="Times New Roman" w:hAnsi="Times New Roman" w:cs="Times New Roman"/>
        </w:rPr>
      </w:pPr>
    </w:p>
    <w:p w:rsidR="00611722" w:rsidRDefault="00611722" w:rsidP="00611722">
      <w:pPr>
        <w:jc w:val="both"/>
        <w:rPr>
          <w:rFonts w:hint="eastAsia"/>
        </w:rPr>
      </w:pPr>
      <w:r w:rsidRPr="00611722">
        <w:rPr>
          <w:rFonts w:ascii="Times New Roman" w:hAnsi="Times New Roman" w:cs="Times New Roman"/>
          <w:b/>
          <w:color w:val="990000"/>
        </w:rPr>
        <w:t>SERVIZI:</w:t>
      </w:r>
      <w:r w:rsidRPr="00611722">
        <w:rPr>
          <w:rFonts w:ascii="Times New Roman" w:hAnsi="Times New Roman" w:cs="Times New Roman"/>
          <w:b/>
          <w:color w:val="000000"/>
        </w:rPr>
        <w:t xml:space="preserve"> </w:t>
      </w:r>
      <w:r w:rsidRPr="00611722">
        <w:rPr>
          <w:rFonts w:ascii="Times New Roman" w:eastAsia="ArialMT" w:hAnsi="Times New Roman" w:cs="Times New Roman"/>
          <w:color w:val="000000"/>
        </w:rPr>
        <w:t xml:space="preserve">La struttura dispone di piscina e bar. Il </w:t>
      </w:r>
      <w:proofErr w:type="spellStart"/>
      <w:r w:rsidRPr="00611722">
        <w:rPr>
          <w:rFonts w:ascii="Times New Roman" w:eastAsia="ArialMT" w:hAnsi="Times New Roman" w:cs="Times New Roman"/>
          <w:color w:val="000000"/>
        </w:rPr>
        <w:t>wifi</w:t>
      </w:r>
      <w:proofErr w:type="spellEnd"/>
      <w:r w:rsidRPr="00611722">
        <w:rPr>
          <w:rFonts w:ascii="Times New Roman" w:eastAsia="ArialMT" w:hAnsi="Times New Roman" w:cs="Times New Roman"/>
          <w:color w:val="000000"/>
        </w:rPr>
        <w:t xml:space="preserve"> è gratuito in tutta la struttura.</w:t>
      </w:r>
    </w:p>
    <w:p w:rsidR="00611722" w:rsidRDefault="00611722" w:rsidP="00611722">
      <w:pPr>
        <w:jc w:val="both"/>
        <w:rPr>
          <w:rFonts w:hint="eastAsia"/>
        </w:rPr>
      </w:pPr>
    </w:p>
    <w:p w:rsidR="00A03601" w:rsidRPr="00E90741" w:rsidRDefault="00A03601" w:rsidP="00A03601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A03601" w:rsidRPr="00E90741" w:rsidTr="00EC2622">
        <w:trPr>
          <w:trHeight w:val="288"/>
        </w:trPr>
        <w:tc>
          <w:tcPr>
            <w:tcW w:w="1291" w:type="dxa"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28-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18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A036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25-ago</w:t>
            </w:r>
          </w:p>
        </w:tc>
        <w:tc>
          <w:tcPr>
            <w:tcW w:w="1170" w:type="dxa"/>
          </w:tcPr>
          <w:p w:rsidR="00A036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01-set</w:t>
            </w:r>
          </w:p>
        </w:tc>
      </w:tr>
      <w:tr w:rsidR="00A03601" w:rsidRPr="00E90741" w:rsidTr="00EC2622">
        <w:trPr>
          <w:trHeight w:val="288"/>
        </w:trPr>
        <w:tc>
          <w:tcPr>
            <w:tcW w:w="1291" w:type="dxa"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672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728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768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768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811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811</w:t>
            </w:r>
          </w:p>
        </w:tc>
        <w:tc>
          <w:tcPr>
            <w:tcW w:w="1169" w:type="dxa"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728</w:t>
            </w:r>
          </w:p>
        </w:tc>
        <w:tc>
          <w:tcPr>
            <w:tcW w:w="1170" w:type="dxa"/>
          </w:tcPr>
          <w:p w:rsidR="00A03601" w:rsidRPr="00472C01" w:rsidRDefault="00A03601" w:rsidP="00EC2622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645</w:t>
            </w:r>
          </w:p>
        </w:tc>
      </w:tr>
    </w:tbl>
    <w:p w:rsidR="00A03601" w:rsidRDefault="00A03601" w:rsidP="00A03601">
      <w:pPr>
        <w:rPr>
          <w:rFonts w:ascii="Times New Roman" w:hAnsi="Times New Roman" w:cs="Times New Roman"/>
          <w:color w:val="800000"/>
        </w:rPr>
      </w:pPr>
    </w:p>
    <w:p w:rsidR="00A03601" w:rsidRPr="00472C01" w:rsidRDefault="00A03601" w:rsidP="00A0360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A03601" w:rsidRPr="00472C01" w:rsidRDefault="00A03601" w:rsidP="00A0360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>
        <w:rPr>
          <w:rFonts w:ascii="Verdana" w:hAnsi="Verdana" w:cs="Times New Roman"/>
          <w:color w:val="222222"/>
          <w:sz w:val="18"/>
          <w:szCs w:val="18"/>
        </w:rPr>
        <w:t>olo Blue Panorama Roma /Santorini /</w:t>
      </w:r>
      <w:r w:rsidR="00A47C2E">
        <w:rPr>
          <w:rFonts w:ascii="Verdana" w:hAnsi="Verdana" w:cs="Times New Roman"/>
          <w:color w:val="222222"/>
          <w:sz w:val="18"/>
          <w:szCs w:val="18"/>
        </w:rPr>
        <w:t xml:space="preserve">/Roma  - 7 notti in camera doppia standard  con prima colazione </w:t>
      </w:r>
      <w:r>
        <w:rPr>
          <w:rFonts w:ascii="Verdana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 </w:t>
      </w:r>
      <w:r w:rsidR="0075137C" w:rsidRPr="00472C01">
        <w:rPr>
          <w:rFonts w:ascii="Verdana" w:eastAsia="ArialMT" w:hAnsi="Verdana" w:cs="Times New Roman"/>
          <w:color w:val="222222"/>
          <w:sz w:val="18"/>
          <w:szCs w:val="18"/>
        </w:rPr>
        <w:t>Trasferimenti da/per l’aeroporto</w:t>
      </w:r>
      <w:r w:rsidR="0075137C"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</w:t>
      </w:r>
      <w:r w:rsidR="0075137C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Assicurazione medico-bagaglio.</w:t>
      </w:r>
    </w:p>
    <w:p w:rsidR="00A03601" w:rsidRPr="00472C01" w:rsidRDefault="00A03601" w:rsidP="00A0360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Verdana" w:hAnsi="Verdana" w:cs="Times New Roman"/>
          <w:sz w:val="18"/>
          <w:szCs w:val="18"/>
        </w:rPr>
      </w:pPr>
    </w:p>
    <w:p w:rsidR="00A03601" w:rsidRPr="00472C01" w:rsidRDefault="00A03601" w:rsidP="00A0360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A03601" w:rsidRPr="00472C01" w:rsidRDefault="00A03601" w:rsidP="00A0360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</w:t>
      </w:r>
      <w:r w:rsidR="0075137C">
        <w:rPr>
          <w:rFonts w:ascii="Verdana" w:hAnsi="Verdana" w:cs="Times New Roman"/>
          <w:color w:val="222222"/>
          <w:sz w:val="18"/>
          <w:szCs w:val="18"/>
        </w:rPr>
        <w:t xml:space="preserve"> aeroportuali  € 90 a persona 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-I Pasti</w:t>
      </w:r>
      <w:r w:rsidR="00AA58ED">
        <w:rPr>
          <w:rFonts w:ascii="Verdana" w:eastAsia="ArialMT" w:hAnsi="Verdana" w:cs="Times New Roman"/>
          <w:color w:val="222222"/>
          <w:sz w:val="18"/>
          <w:szCs w:val="18"/>
        </w:rPr>
        <w:t xml:space="preserve"> principali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A03601" w:rsidRPr="00AA1053" w:rsidRDefault="00A03601" w:rsidP="00A03601">
      <w:pPr>
        <w:pStyle w:val="Titolo2"/>
        <w:numPr>
          <w:ilvl w:val="0"/>
          <w:numId w:val="0"/>
        </w:numPr>
        <w:spacing w:after="120"/>
        <w:jc w:val="center"/>
        <w:rPr>
          <w:rFonts w:ascii="Verdana" w:eastAsia="Times New Roman" w:hAnsi="Verdana" w:cs="Times New Roman"/>
          <w:color w:val="000000"/>
          <w:sz w:val="20"/>
          <w:szCs w:val="20"/>
          <w:u w:color="000000"/>
          <w:lang w:eastAsia="en-US" w:bidi="ar-SA"/>
        </w:rPr>
      </w:pPr>
    </w:p>
    <w:p w:rsidR="00A03601" w:rsidRPr="00AA1053" w:rsidRDefault="00A03601" w:rsidP="00A03601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70314" w:rsidRDefault="00770314" w:rsidP="00BB5DE0">
      <w:pPr>
        <w:pStyle w:val="Titolo2"/>
        <w:numPr>
          <w:ilvl w:val="0"/>
          <w:numId w:val="0"/>
        </w:numPr>
        <w:spacing w:after="120"/>
        <w:jc w:val="center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  <w:bookmarkStart w:id="0" w:name="_GoBack"/>
      <w:bookmarkEnd w:id="0"/>
    </w:p>
    <w:p w:rsidR="00BB5DE0" w:rsidRPr="00E90741" w:rsidRDefault="00BB5DE0" w:rsidP="00BB5DE0">
      <w:pPr>
        <w:ind w:right="-15"/>
        <w:rPr>
          <w:rFonts w:ascii="Times New Roman" w:hAnsi="Times New Roman" w:cs="Times New Roman"/>
        </w:rPr>
      </w:pP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5A3E1D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MT"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603B4"/>
    <w:rsid w:val="000E5CF0"/>
    <w:rsid w:val="00246E12"/>
    <w:rsid w:val="00352185"/>
    <w:rsid w:val="004418D4"/>
    <w:rsid w:val="00465D62"/>
    <w:rsid w:val="004D57C6"/>
    <w:rsid w:val="004E21E7"/>
    <w:rsid w:val="005A3E1D"/>
    <w:rsid w:val="005C5B0A"/>
    <w:rsid w:val="00611722"/>
    <w:rsid w:val="00667C2C"/>
    <w:rsid w:val="00705A0F"/>
    <w:rsid w:val="0075137C"/>
    <w:rsid w:val="00751521"/>
    <w:rsid w:val="00770314"/>
    <w:rsid w:val="008262E4"/>
    <w:rsid w:val="008D6A0E"/>
    <w:rsid w:val="009F4F89"/>
    <w:rsid w:val="00A03601"/>
    <w:rsid w:val="00A37E0F"/>
    <w:rsid w:val="00A47C2E"/>
    <w:rsid w:val="00AA58ED"/>
    <w:rsid w:val="00BB5DE0"/>
    <w:rsid w:val="00C10820"/>
    <w:rsid w:val="00C40438"/>
    <w:rsid w:val="00C82699"/>
    <w:rsid w:val="00CB586B"/>
    <w:rsid w:val="00D87EBE"/>
    <w:rsid w:val="00DA1ACC"/>
    <w:rsid w:val="00E90741"/>
    <w:rsid w:val="00FB75EB"/>
    <w:rsid w:val="00FD269A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A03601"/>
    <w:rPr>
      <w:rFonts w:ascii="Liberation Serif" w:eastAsia="SimSun" w:hAnsi="Liberation Serif" w:cs="Arial"/>
      <w:kern w:val="1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A03601"/>
    <w:rPr>
      <w:rFonts w:ascii="Liberation Serif" w:eastAsia="SimSun" w:hAnsi="Liberation Serif" w:cs="Arial"/>
      <w:kern w:val="1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13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8</cp:revision>
  <cp:lastPrinted>2018-01-14T15:46:00Z</cp:lastPrinted>
  <dcterms:created xsi:type="dcterms:W3CDTF">2018-01-20T10:08:00Z</dcterms:created>
  <dcterms:modified xsi:type="dcterms:W3CDTF">2018-01-21T20:54:00Z</dcterms:modified>
</cp:coreProperties>
</file>