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D87EBE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7552ED0D" wp14:editId="095D0BA1">
            <wp:simplePos x="0" y="0"/>
            <wp:positionH relativeFrom="column">
              <wp:posOffset>-805815</wp:posOffset>
            </wp:positionH>
            <wp:positionV relativeFrom="paragraph">
              <wp:posOffset>-729615</wp:posOffset>
            </wp:positionV>
            <wp:extent cx="7686675" cy="3000375"/>
            <wp:effectExtent l="171450" t="171450" r="390525" b="371475"/>
            <wp:wrapNone/>
            <wp:docPr id="2" name="Immagine 2" descr="Risultati immagini per CR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CRET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3000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4CCA4E7B" wp14:editId="0831B0A9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5D62EC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537B7B09" wp14:editId="432BE568">
            <wp:simplePos x="0" y="0"/>
            <wp:positionH relativeFrom="column">
              <wp:posOffset>4509135</wp:posOffset>
            </wp:positionH>
            <wp:positionV relativeFrom="paragraph">
              <wp:posOffset>210185</wp:posOffset>
            </wp:positionV>
            <wp:extent cx="2202815" cy="2026285"/>
            <wp:effectExtent l="57150" t="76200" r="83185" b="1002665"/>
            <wp:wrapSquare wrapText="bothSides"/>
            <wp:docPr id="1" name="Immagine 1" descr="Risultati immagini per creta iso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creta iso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6E50C0" w:rsidRDefault="006E50C0" w:rsidP="008262E4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</w:p>
    <w:p w:rsidR="008262E4" w:rsidRPr="00BB5DE0" w:rsidRDefault="00465D62" w:rsidP="008262E4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CRETA</w:t>
      </w:r>
    </w:p>
    <w:p w:rsidR="00770314" w:rsidRPr="004A1AA1" w:rsidRDefault="00465D62" w:rsidP="008D6A0E">
      <w:pPr>
        <w:jc w:val="center"/>
        <w:rPr>
          <w:rFonts w:ascii="AR CHRISTY" w:hAnsi="AR CHRISTY"/>
          <w:b/>
          <w:bCs/>
          <w:color w:val="215868" w:themeColor="accent5" w:themeShade="80"/>
          <w:sz w:val="48"/>
          <w:szCs w:val="48"/>
        </w:rPr>
      </w:pPr>
      <w:r w:rsidRPr="004A1AA1">
        <w:rPr>
          <w:rFonts w:ascii="AR CHRISTY" w:hAnsi="AR CHRISTY"/>
          <w:b/>
          <w:bCs/>
          <w:color w:val="215868" w:themeColor="accent5" w:themeShade="80"/>
          <w:sz w:val="48"/>
          <w:szCs w:val="48"/>
        </w:rPr>
        <w:t xml:space="preserve">APPARTAMENTI </w:t>
      </w:r>
      <w:r w:rsidR="00D87EBE" w:rsidRPr="004A1AA1">
        <w:rPr>
          <w:rFonts w:ascii="AR CHRISTY" w:hAnsi="AR CHRISTY"/>
          <w:b/>
          <w:bCs/>
          <w:color w:val="215868" w:themeColor="accent5" w:themeShade="80"/>
          <w:sz w:val="48"/>
          <w:szCs w:val="48"/>
        </w:rPr>
        <w:t>DIAMOND</w:t>
      </w:r>
    </w:p>
    <w:p w:rsidR="004A1AA1" w:rsidRDefault="004A1AA1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</w:p>
    <w:p w:rsidR="00770314" w:rsidRPr="00BB5DE0" w:rsidRDefault="009F4F89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8262E4" w:rsidRDefault="004A1AA1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>Partenze dal 15</w:t>
      </w:r>
      <w:r w:rsidR="008262E4" w:rsidRPr="00BB5DE0">
        <w:rPr>
          <w:rFonts w:ascii="Berlin Sans FB" w:hAnsi="Berlin Sans FB"/>
          <w:b/>
          <w:bCs/>
          <w:color w:val="31849B" w:themeColor="accent5" w:themeShade="BF"/>
        </w:rPr>
        <w:t xml:space="preserve"> luglio al </w:t>
      </w:r>
      <w:r>
        <w:rPr>
          <w:rFonts w:ascii="Berlin Sans FB" w:hAnsi="Berlin Sans FB"/>
          <w:b/>
          <w:bCs/>
          <w:color w:val="31849B" w:themeColor="accent5" w:themeShade="BF"/>
        </w:rPr>
        <w:t xml:space="preserve">2 settembre </w:t>
      </w:r>
      <w:r w:rsidR="008262E4" w:rsidRPr="00BB5DE0">
        <w:rPr>
          <w:rFonts w:ascii="Berlin Sans FB" w:hAnsi="Berlin Sans FB"/>
          <w:b/>
          <w:bCs/>
          <w:color w:val="31849B" w:themeColor="accent5" w:themeShade="BF"/>
        </w:rPr>
        <w:t xml:space="preserve"> con volo da Roma</w:t>
      </w:r>
    </w:p>
    <w:p w:rsidR="004A1AA1" w:rsidRDefault="004A1AA1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</w:p>
    <w:p w:rsidR="004A1AA1" w:rsidRDefault="004A1AA1" w:rsidP="004A1AA1">
      <w:pPr>
        <w:rPr>
          <w:rFonts w:ascii="Verdana" w:hAnsi="Verdana" w:cs="Times New Roman"/>
          <w:b/>
          <w:color w:val="990000"/>
        </w:rPr>
      </w:pPr>
      <w:r w:rsidRPr="004A1AA1">
        <w:rPr>
          <w:rFonts w:ascii="Verdana" w:hAnsi="Verdana" w:cs="Times New Roman"/>
          <w:b/>
          <w:color w:val="990000"/>
        </w:rPr>
        <w:t>LOCALITA':</w:t>
      </w:r>
    </w:p>
    <w:p w:rsidR="004A1AA1" w:rsidRPr="004A1AA1" w:rsidRDefault="004A1AA1" w:rsidP="004A1AA1">
      <w:pPr>
        <w:rPr>
          <w:rFonts w:ascii="Verdana" w:hAnsi="Verdana"/>
        </w:rPr>
      </w:pPr>
      <w:r w:rsidRPr="004A1AA1">
        <w:rPr>
          <w:rFonts w:ascii="Verdana" w:hAnsi="Verdana" w:cs="Times New Roman"/>
          <w:b/>
          <w:color w:val="0000FF"/>
        </w:rPr>
        <w:t xml:space="preserve"> </w:t>
      </w:r>
      <w:r w:rsidRPr="004A1AA1">
        <w:rPr>
          <w:rFonts w:ascii="Verdana" w:hAnsi="Verdana" w:cs="Times New Roman"/>
          <w:color w:val="000000"/>
        </w:rPr>
        <w:t xml:space="preserve">situato nel centro di </w:t>
      </w:r>
      <w:proofErr w:type="spellStart"/>
      <w:r w:rsidRPr="004A1AA1">
        <w:rPr>
          <w:rFonts w:ascii="Verdana" w:hAnsi="Verdana" w:cs="Times New Roman"/>
          <w:color w:val="000000"/>
        </w:rPr>
        <w:t>Hersonissos</w:t>
      </w:r>
      <w:proofErr w:type="spellEnd"/>
      <w:r w:rsidRPr="004A1AA1">
        <w:rPr>
          <w:rFonts w:ascii="Verdana" w:hAnsi="Verdana" w:cs="Times New Roman"/>
          <w:color w:val="000000"/>
        </w:rPr>
        <w:t xml:space="preserve">, a </w:t>
      </w:r>
      <w:proofErr w:type="spellStart"/>
      <w:r w:rsidRPr="004A1AA1">
        <w:rPr>
          <w:rFonts w:ascii="Verdana" w:hAnsi="Verdana" w:cs="Times New Roman"/>
          <w:color w:val="000000"/>
        </w:rPr>
        <w:t>ca</w:t>
      </w:r>
      <w:proofErr w:type="spellEnd"/>
      <w:r w:rsidRPr="004A1AA1">
        <w:rPr>
          <w:rFonts w:ascii="Verdana" w:hAnsi="Verdana" w:cs="Times New Roman"/>
          <w:color w:val="000000"/>
        </w:rPr>
        <w:t xml:space="preserve"> 150 metri dalla spiaggia.</w:t>
      </w:r>
    </w:p>
    <w:p w:rsidR="004A1AA1" w:rsidRPr="004A1AA1" w:rsidRDefault="004A1AA1" w:rsidP="004A1AA1">
      <w:pPr>
        <w:rPr>
          <w:rFonts w:ascii="Verdana" w:hAnsi="Verdana" w:cs="Times New Roman"/>
        </w:rPr>
      </w:pPr>
    </w:p>
    <w:p w:rsidR="004A1AA1" w:rsidRDefault="004A1AA1" w:rsidP="004A1AA1">
      <w:pPr>
        <w:rPr>
          <w:rFonts w:ascii="Verdana" w:hAnsi="Verdana" w:cs="Times New Roman"/>
          <w:b/>
          <w:color w:val="990000"/>
        </w:rPr>
      </w:pPr>
      <w:r w:rsidRPr="004A1AA1">
        <w:rPr>
          <w:rFonts w:ascii="Verdana" w:hAnsi="Verdana" w:cs="Times New Roman"/>
          <w:b/>
          <w:color w:val="990000"/>
        </w:rPr>
        <w:t>CARATTERISTICHE:</w:t>
      </w:r>
    </w:p>
    <w:p w:rsidR="004A1AA1" w:rsidRPr="004A1AA1" w:rsidRDefault="004A1AA1" w:rsidP="004A1AA1">
      <w:pPr>
        <w:rPr>
          <w:rFonts w:ascii="Verdana" w:hAnsi="Verdana"/>
        </w:rPr>
      </w:pPr>
      <w:r w:rsidRPr="004A1AA1">
        <w:rPr>
          <w:rFonts w:ascii="Verdana" w:hAnsi="Verdana" w:cs="Times New Roman"/>
          <w:b/>
          <w:color w:val="0000FF"/>
        </w:rPr>
        <w:t xml:space="preserve"> </w:t>
      </w:r>
      <w:r w:rsidRPr="004A1AA1">
        <w:rPr>
          <w:rFonts w:ascii="Verdana" w:hAnsi="Verdana" w:cs="Times New Roman"/>
          <w:color w:val="000000"/>
        </w:rPr>
        <w:t>complesso di 15 appartamenti recentemente rinnovati, tutti dotati di servizi privati ed angolo cottura, cassetta di sicurezza, Wi-Fi.</w:t>
      </w:r>
      <w:r w:rsidRPr="004A1AA1">
        <w:rPr>
          <w:rFonts w:ascii="Verdana" w:hAnsi="Verdana" w:cs="Times New Roman"/>
          <w:b/>
          <w:color w:val="0000FF"/>
        </w:rPr>
        <w:br/>
      </w:r>
    </w:p>
    <w:p w:rsidR="004A1AA1" w:rsidRDefault="004A1AA1" w:rsidP="004A1AA1">
      <w:pPr>
        <w:rPr>
          <w:rFonts w:ascii="Verdana" w:eastAsia="ArialMT" w:hAnsi="Verdana" w:cs="Times New Roman"/>
          <w:b/>
          <w:color w:val="990000"/>
        </w:rPr>
      </w:pPr>
      <w:r w:rsidRPr="004A1AA1">
        <w:rPr>
          <w:rFonts w:ascii="Verdana" w:eastAsia="ArialMT" w:hAnsi="Verdana" w:cs="Times New Roman"/>
          <w:b/>
          <w:color w:val="990000"/>
        </w:rPr>
        <w:t>SERVIZI:</w:t>
      </w:r>
    </w:p>
    <w:p w:rsidR="004A1AA1" w:rsidRPr="004A1AA1" w:rsidRDefault="004A1AA1" w:rsidP="004A1AA1">
      <w:pPr>
        <w:rPr>
          <w:rFonts w:ascii="Verdana" w:hAnsi="Verdana"/>
        </w:rPr>
      </w:pPr>
      <w:r w:rsidRPr="004A1AA1">
        <w:rPr>
          <w:rFonts w:ascii="Verdana" w:eastAsia="ArialMT" w:hAnsi="Verdana" w:cs="Times New Roman"/>
          <w:b/>
          <w:color w:val="0000FF"/>
        </w:rPr>
        <w:t xml:space="preserve"> </w:t>
      </w:r>
      <w:r w:rsidRPr="004A1AA1">
        <w:rPr>
          <w:rFonts w:ascii="Verdana" w:eastAsia="ArialMT" w:hAnsi="Verdana" w:cs="Times New Roman"/>
          <w:color w:val="000000"/>
        </w:rPr>
        <w:t>Reception disponibile dalle 9:00 alle 12:00 e dalle 18:00 alle 21:00.</w:t>
      </w:r>
    </w:p>
    <w:p w:rsidR="004A1AA1" w:rsidRPr="004A1AA1" w:rsidRDefault="004A1AA1" w:rsidP="004A1AA1">
      <w:pPr>
        <w:rPr>
          <w:rFonts w:ascii="Verdana" w:hAnsi="Verdana"/>
        </w:rPr>
      </w:pPr>
    </w:p>
    <w:p w:rsidR="004A1AA1" w:rsidRDefault="004A1AA1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</w:p>
    <w:p w:rsidR="006E50C0" w:rsidRPr="00E90741" w:rsidRDefault="006E50C0" w:rsidP="006E50C0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106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6E50C0" w:rsidRPr="00E90741" w:rsidTr="00E44238">
        <w:trPr>
          <w:trHeight w:val="288"/>
        </w:trPr>
        <w:tc>
          <w:tcPr>
            <w:tcW w:w="1291" w:type="dxa"/>
          </w:tcPr>
          <w:p w:rsidR="006E50C0" w:rsidRPr="00472C01" w:rsidRDefault="006E50C0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6E50C0" w:rsidRPr="00472C01" w:rsidRDefault="006E50C0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15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6E50C0" w:rsidRPr="00472C01" w:rsidRDefault="006E50C0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22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E50C0" w:rsidRPr="00472C01" w:rsidRDefault="006E50C0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29- </w:t>
            </w: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lug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6E50C0" w:rsidRPr="00472C01" w:rsidRDefault="006E50C0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05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6E50C0" w:rsidRPr="00472C01" w:rsidRDefault="006E50C0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12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E50C0" w:rsidRPr="00472C01" w:rsidRDefault="006E50C0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19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</w:tcPr>
          <w:p w:rsidR="006E50C0" w:rsidRDefault="006E50C0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26-ago</w:t>
            </w:r>
          </w:p>
        </w:tc>
        <w:tc>
          <w:tcPr>
            <w:tcW w:w="1170" w:type="dxa"/>
          </w:tcPr>
          <w:p w:rsidR="006E50C0" w:rsidRDefault="006E50C0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02-set</w:t>
            </w:r>
          </w:p>
        </w:tc>
      </w:tr>
      <w:tr w:rsidR="006E50C0" w:rsidRPr="00E90741" w:rsidTr="00E44238">
        <w:trPr>
          <w:trHeight w:val="288"/>
        </w:trPr>
        <w:tc>
          <w:tcPr>
            <w:tcW w:w="1291" w:type="dxa"/>
          </w:tcPr>
          <w:p w:rsidR="006E50C0" w:rsidRPr="00472C01" w:rsidRDefault="006E50C0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2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6E50C0" w:rsidRPr="00472C01" w:rsidRDefault="00A71A12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396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6E50C0" w:rsidRPr="00472C01" w:rsidRDefault="00A71A12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399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6E50C0" w:rsidRPr="00472C01" w:rsidRDefault="00A71A12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467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6E50C0" w:rsidRPr="00472C01" w:rsidRDefault="00A71A12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467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6E50C0" w:rsidRPr="00472C01" w:rsidRDefault="009970AC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519</w:t>
            </w:r>
            <w:bookmarkStart w:id="0" w:name="_GoBack"/>
            <w:bookmarkEnd w:id="0"/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6E50C0" w:rsidRPr="00472C01" w:rsidRDefault="00A71A12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519</w:t>
            </w:r>
          </w:p>
        </w:tc>
        <w:tc>
          <w:tcPr>
            <w:tcW w:w="1169" w:type="dxa"/>
          </w:tcPr>
          <w:p w:rsidR="006E50C0" w:rsidRPr="00472C01" w:rsidRDefault="00A71A12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428</w:t>
            </w:r>
          </w:p>
        </w:tc>
        <w:tc>
          <w:tcPr>
            <w:tcW w:w="1170" w:type="dxa"/>
          </w:tcPr>
          <w:p w:rsidR="006E50C0" w:rsidRPr="00472C01" w:rsidRDefault="00A71A12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363</w:t>
            </w:r>
          </w:p>
        </w:tc>
      </w:tr>
    </w:tbl>
    <w:p w:rsidR="006E50C0" w:rsidRDefault="006E50C0" w:rsidP="006E50C0">
      <w:pPr>
        <w:jc w:val="both"/>
        <w:rPr>
          <w:rFonts w:ascii="Times New Roman" w:hAnsi="Times New Roman" w:cs="Times New Roman"/>
          <w:color w:val="800000"/>
        </w:rPr>
      </w:pPr>
    </w:p>
    <w:p w:rsidR="006E50C0" w:rsidRDefault="006E50C0" w:rsidP="006E50C0">
      <w:pPr>
        <w:rPr>
          <w:rFonts w:ascii="Times New Roman" w:hAnsi="Times New Roman" w:cs="Times New Roman"/>
          <w:color w:val="800000"/>
        </w:rPr>
      </w:pPr>
    </w:p>
    <w:p w:rsidR="006E50C0" w:rsidRPr="00472C01" w:rsidRDefault="006E50C0" w:rsidP="006E50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include:</w:t>
      </w:r>
    </w:p>
    <w:p w:rsidR="006E50C0" w:rsidRPr="00472C01" w:rsidRDefault="006E50C0" w:rsidP="006E50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hAnsi="Verdana" w:cs="Times New Roman"/>
          <w:color w:val="222222"/>
          <w:sz w:val="18"/>
          <w:szCs w:val="18"/>
        </w:rPr>
        <w:t>V</w:t>
      </w:r>
      <w:r>
        <w:rPr>
          <w:rFonts w:ascii="Verdana" w:hAnsi="Verdana" w:cs="Times New Roman"/>
          <w:color w:val="222222"/>
          <w:sz w:val="18"/>
          <w:szCs w:val="18"/>
        </w:rPr>
        <w:t xml:space="preserve">olo Blue Panorama Roma </w:t>
      </w:r>
      <w:proofErr w:type="spellStart"/>
      <w:r>
        <w:rPr>
          <w:rFonts w:ascii="Verdana" w:hAnsi="Verdana" w:cs="Times New Roman"/>
          <w:color w:val="222222"/>
          <w:sz w:val="18"/>
          <w:szCs w:val="18"/>
        </w:rPr>
        <w:t>Heraklion</w:t>
      </w:r>
      <w:proofErr w:type="spellEnd"/>
      <w:r w:rsidRPr="00472C01">
        <w:rPr>
          <w:rFonts w:ascii="Verdana" w:hAnsi="Verdana" w:cs="Times New Roman"/>
          <w:color w:val="222222"/>
          <w:sz w:val="18"/>
          <w:szCs w:val="18"/>
        </w:rPr>
        <w:t xml:space="preserve">/Roma  - 7 notti presso </w:t>
      </w:r>
      <w:r w:rsidR="00A71A12">
        <w:rPr>
          <w:rFonts w:ascii="Verdana" w:hAnsi="Verdana" w:cs="Times New Roman"/>
          <w:color w:val="222222"/>
          <w:sz w:val="18"/>
          <w:szCs w:val="18"/>
        </w:rPr>
        <w:t>gli Appartamenti DIAMOND</w:t>
      </w:r>
      <w:r>
        <w:rPr>
          <w:rFonts w:ascii="Verdana" w:hAnsi="Verdana" w:cs="Times New Roman"/>
          <w:color w:val="222222"/>
          <w:sz w:val="18"/>
          <w:szCs w:val="18"/>
        </w:rPr>
        <w:t xml:space="preserve"> </w:t>
      </w:r>
      <w:r w:rsidRPr="00472C01">
        <w:rPr>
          <w:rFonts w:ascii="Verdana" w:hAnsi="Verdana" w:cs="Times New Roman"/>
          <w:color w:val="222222"/>
          <w:sz w:val="18"/>
          <w:szCs w:val="18"/>
        </w:rPr>
        <w:t xml:space="preserve"> in solo pernottamento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- Assicurazione medico-bagaglio.</w:t>
      </w:r>
    </w:p>
    <w:p w:rsidR="006E50C0" w:rsidRPr="00472C01" w:rsidRDefault="006E50C0" w:rsidP="006E50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NON include:</w:t>
      </w:r>
    </w:p>
    <w:p w:rsidR="006E50C0" w:rsidRPr="00472C01" w:rsidRDefault="006E50C0" w:rsidP="006E50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-</w:t>
      </w:r>
      <w:r w:rsidRPr="00472C01">
        <w:rPr>
          <w:rFonts w:ascii="Verdana" w:hAnsi="Verdana" w:cs="Times New Roman"/>
          <w:color w:val="222222"/>
          <w:sz w:val="18"/>
          <w:szCs w:val="18"/>
        </w:rPr>
        <w:t>tasse aeroportuali  € 90 a persona  ;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Trasferimenti da/per l’aeroporto-I Pasti –eventuale Tassa di soggiorno , da regolare in loco- interruzione viaggio ed annullamento</w:t>
      </w:r>
      <w:r>
        <w:rPr>
          <w:rFonts w:ascii="Verdana" w:eastAsia="ArialMT" w:hAnsi="Verdana" w:cs="Times New Roman"/>
          <w:color w:val="222222"/>
          <w:sz w:val="18"/>
          <w:szCs w:val="18"/>
        </w:rPr>
        <w:t xml:space="preserve"> (€ 20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a persona)-Tutto quanto non indicato nella quota comprende</w:t>
      </w:r>
    </w:p>
    <w:p w:rsidR="004A1AA1" w:rsidRDefault="004A1AA1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5D62EC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603B4"/>
    <w:rsid w:val="00246E12"/>
    <w:rsid w:val="00465D62"/>
    <w:rsid w:val="004A1AA1"/>
    <w:rsid w:val="005C5B0A"/>
    <w:rsid w:val="005D62EC"/>
    <w:rsid w:val="006D1DA1"/>
    <w:rsid w:val="006E50C0"/>
    <w:rsid w:val="00705A0F"/>
    <w:rsid w:val="00770314"/>
    <w:rsid w:val="008262E4"/>
    <w:rsid w:val="008D6A0E"/>
    <w:rsid w:val="009970AC"/>
    <w:rsid w:val="009F4F89"/>
    <w:rsid w:val="00A37E0F"/>
    <w:rsid w:val="00A71A12"/>
    <w:rsid w:val="00BB5DE0"/>
    <w:rsid w:val="00D87EBE"/>
    <w:rsid w:val="00DA1ACC"/>
    <w:rsid w:val="00E90741"/>
    <w:rsid w:val="00FB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8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6</cp:revision>
  <cp:lastPrinted>1900-12-31T23:00:00Z</cp:lastPrinted>
  <dcterms:created xsi:type="dcterms:W3CDTF">2018-01-19T17:57:00Z</dcterms:created>
  <dcterms:modified xsi:type="dcterms:W3CDTF">2018-01-21T19:25:00Z</dcterms:modified>
</cp:coreProperties>
</file>