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576F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04AAD38C" wp14:editId="2882453A">
            <wp:simplePos x="0" y="0"/>
            <wp:positionH relativeFrom="column">
              <wp:posOffset>-920115</wp:posOffset>
            </wp:positionH>
            <wp:positionV relativeFrom="paragraph">
              <wp:posOffset>-777240</wp:posOffset>
            </wp:positionV>
            <wp:extent cx="7800975" cy="3086100"/>
            <wp:effectExtent l="171450" t="171450" r="390525" b="361950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238" cy="308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30012FE1" wp14:editId="38969A50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D575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185F49C1" wp14:editId="1A9D366D">
            <wp:simplePos x="0" y="0"/>
            <wp:positionH relativeFrom="column">
              <wp:posOffset>4561205</wp:posOffset>
            </wp:positionH>
            <wp:positionV relativeFrom="paragraph">
              <wp:posOffset>216535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002132" w:rsidRDefault="00002132" w:rsidP="00002132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002132" w:rsidRPr="004F2924" w:rsidRDefault="00002132" w:rsidP="00002132">
      <w:pPr>
        <w:rPr>
          <w:rFonts w:ascii="Verdana" w:hAnsi="Verdana"/>
          <w:sz w:val="32"/>
          <w:szCs w:val="32"/>
        </w:rPr>
      </w:pPr>
      <w:r w:rsidRPr="004F2924">
        <w:rPr>
          <w:rFonts w:ascii="Verdana" w:hAnsi="Verdana"/>
          <w:b/>
          <w:bCs/>
          <w:color w:val="999999"/>
          <w:sz w:val="32"/>
          <w:szCs w:val="32"/>
        </w:rPr>
        <w:t>APPARTAMENTI AMMOUDARA BEACH</w:t>
      </w:r>
    </w:p>
    <w:p w:rsidR="00002132" w:rsidRDefault="00002132" w:rsidP="00002132">
      <w:pPr>
        <w:pStyle w:val="WW-TextBody"/>
        <w:jc w:val="left"/>
      </w:pPr>
    </w:p>
    <w:p w:rsidR="00002132" w:rsidRPr="00472C01" w:rsidRDefault="00002132" w:rsidP="00002132">
      <w:pPr>
        <w:pStyle w:val="Paragrafoelenco"/>
        <w:numPr>
          <w:ilvl w:val="0"/>
          <w:numId w:val="1"/>
        </w:num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472C01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002132" w:rsidRPr="00472C01" w:rsidRDefault="00002132" w:rsidP="00002132">
      <w:pPr>
        <w:pStyle w:val="Paragrafoelenco"/>
        <w:numPr>
          <w:ilvl w:val="0"/>
          <w:numId w:val="1"/>
        </w:numPr>
        <w:jc w:val="center"/>
        <w:rPr>
          <w:rFonts w:ascii="Berlin Sans FB" w:hAnsi="Berlin Sans FB"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15</w:t>
      </w:r>
      <w:r w:rsidRPr="00472C01">
        <w:rPr>
          <w:rFonts w:ascii="Berlin Sans FB" w:hAnsi="Berlin Sans FB"/>
          <w:b/>
          <w:bCs/>
          <w:color w:val="31849B" w:themeColor="accent5" w:themeShade="BF"/>
        </w:rPr>
        <w:t xml:space="preserve"> luglio al 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2 settembre </w:t>
      </w:r>
      <w:r w:rsidRPr="00472C01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002132" w:rsidRDefault="00002132" w:rsidP="00002132">
      <w:pPr>
        <w:pStyle w:val="Titolo2"/>
        <w:spacing w:after="120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002132" w:rsidRPr="00472C01" w:rsidRDefault="00002132" w:rsidP="00002132">
      <w:pP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b/>
          <w:color w:val="990000"/>
          <w:sz w:val="18"/>
          <w:szCs w:val="18"/>
        </w:rPr>
        <w:t>LOCALITA':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000000"/>
          <w:sz w:val="18"/>
          <w:szCs w:val="18"/>
        </w:rPr>
        <w:t xml:space="preserve">Situati ad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Ammoudara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, 3 km dal vivace centro di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Nikolaos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, costa est dell'isola di Creta. La spiaggia di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Ammoudara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, premiata con la bandiera blu, si trova di fronte alla struttura (attraversando la strada costiera). 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</w:p>
    <w:p w:rsidR="00002132" w:rsidRPr="00472C01" w:rsidRDefault="00002132" w:rsidP="00002132">
      <w:pPr>
        <w:rPr>
          <w:rFonts w:ascii="Verdana" w:hAnsi="Verdana" w:cs="Times New Roman"/>
          <w:sz w:val="18"/>
          <w:szCs w:val="18"/>
        </w:rPr>
      </w:pPr>
    </w:p>
    <w:p w:rsidR="00002132" w:rsidRPr="00472C01" w:rsidRDefault="00002132" w:rsidP="00002132">
      <w:pP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b/>
          <w:color w:val="990000"/>
          <w:sz w:val="18"/>
          <w:szCs w:val="18"/>
        </w:rPr>
        <w:t>CARATTERISTICHE: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000000"/>
          <w:sz w:val="18"/>
          <w:szCs w:val="18"/>
        </w:rPr>
        <w:t xml:space="preserve">Bel complesso di  appartamenti, curati e confortevoli, in ottima posizione rispetto alla spiaggia. Studio monolocali ed appartamenti  bilocali, piccolo angolo cottura, frigorifero, aria condizionata, TV, connessione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wi-fi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 gratuita, servizi privati. 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br/>
      </w:r>
    </w:p>
    <w:p w:rsidR="00002132" w:rsidRPr="00472C01" w:rsidRDefault="00002132" w:rsidP="00002132">
      <w:pPr>
        <w:rPr>
          <w:rFonts w:ascii="Verdana" w:eastAsia="ArialMT" w:hAnsi="Verdana" w:cs="Times New Roman"/>
          <w:b/>
          <w:color w:val="0000FF"/>
          <w:sz w:val="18"/>
          <w:szCs w:val="18"/>
        </w:rPr>
      </w:pPr>
      <w:r w:rsidRPr="00472C01">
        <w:rPr>
          <w:rFonts w:ascii="Verdana" w:eastAsia="ArialMT" w:hAnsi="Verdana" w:cs="Times New Roman"/>
          <w:b/>
          <w:color w:val="990000"/>
          <w:sz w:val="18"/>
          <w:szCs w:val="18"/>
        </w:rPr>
        <w:t>SERVIZI:</w:t>
      </w:r>
      <w:r w:rsidRPr="00472C01">
        <w:rPr>
          <w:rFonts w:ascii="Verdana" w:eastAsia="ArialMT" w:hAnsi="Verdana" w:cs="Times New Roman"/>
          <w:b/>
          <w:color w:val="0000FF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000000"/>
          <w:sz w:val="18"/>
          <w:szCs w:val="18"/>
        </w:rPr>
        <w:t xml:space="preserve">La pulizia degli appartamenti è giornaliera, cambio biancheria due volte la settimana, ristorante, snack bar dove vengono servizi </w:t>
      </w:r>
      <w:proofErr w:type="spellStart"/>
      <w:r w:rsidRPr="00472C01">
        <w:rPr>
          <w:rFonts w:ascii="Verdana" w:eastAsia="ArialMT" w:hAnsi="Verdana" w:cs="Times New Roman"/>
          <w:color w:val="000000"/>
          <w:sz w:val="18"/>
          <w:szCs w:val="18"/>
        </w:rPr>
        <w:t>drinks</w:t>
      </w:r>
      <w:proofErr w:type="spellEnd"/>
      <w:r w:rsidRPr="00472C01">
        <w:rPr>
          <w:rFonts w:ascii="Verdana" w:eastAsia="ArialMT" w:hAnsi="Verdana" w:cs="Times New Roman"/>
          <w:color w:val="000000"/>
          <w:sz w:val="18"/>
          <w:szCs w:val="18"/>
        </w:rPr>
        <w:t>/cocktail, piccola piscina.</w:t>
      </w:r>
      <w:r w:rsidRPr="00472C01">
        <w:rPr>
          <w:rFonts w:ascii="Verdana" w:eastAsia="ArialMT" w:hAnsi="Verdana" w:cs="Times New Roman"/>
          <w:b/>
          <w:color w:val="0000FF"/>
          <w:sz w:val="18"/>
          <w:szCs w:val="18"/>
        </w:rPr>
        <w:t xml:space="preserve">  </w:t>
      </w:r>
    </w:p>
    <w:p w:rsidR="00002132" w:rsidRPr="00472C01" w:rsidRDefault="00002132" w:rsidP="00002132">
      <w:pPr>
        <w:rPr>
          <w:rFonts w:ascii="Verdana" w:eastAsia="ArialMT" w:hAnsi="Verdana" w:cs="Times New Roman"/>
          <w:b/>
          <w:color w:val="0000FF"/>
          <w:sz w:val="18"/>
          <w:szCs w:val="18"/>
        </w:rPr>
      </w:pPr>
    </w:p>
    <w:p w:rsidR="00002132" w:rsidRPr="00BB5DE0" w:rsidRDefault="00002132" w:rsidP="00002132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02132" w:rsidRPr="00E90741" w:rsidRDefault="00002132" w:rsidP="00002132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439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536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536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560</w:t>
            </w:r>
          </w:p>
        </w:tc>
        <w:tc>
          <w:tcPr>
            <w:tcW w:w="1169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552</w:t>
            </w:r>
          </w:p>
        </w:tc>
        <w:tc>
          <w:tcPr>
            <w:tcW w:w="1170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446</w:t>
            </w:r>
          </w:p>
        </w:tc>
      </w:tr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3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406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536</w:t>
            </w:r>
          </w:p>
        </w:tc>
        <w:tc>
          <w:tcPr>
            <w:tcW w:w="1169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497</w:t>
            </w:r>
          </w:p>
        </w:tc>
        <w:tc>
          <w:tcPr>
            <w:tcW w:w="1170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421</w:t>
            </w:r>
          </w:p>
        </w:tc>
      </w:tr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4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414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443</w:t>
            </w:r>
          </w:p>
        </w:tc>
        <w:tc>
          <w:tcPr>
            <w:tcW w:w="1169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425</w:t>
            </w:r>
          </w:p>
        </w:tc>
        <w:tc>
          <w:tcPr>
            <w:tcW w:w="1170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344</w:t>
            </w:r>
          </w:p>
        </w:tc>
      </w:tr>
    </w:tbl>
    <w:p w:rsidR="00002132" w:rsidRDefault="00002132" w:rsidP="00002132">
      <w:pPr>
        <w:jc w:val="both"/>
        <w:rPr>
          <w:rFonts w:ascii="Times New Roman" w:hAnsi="Times New Roman" w:cs="Times New Roman"/>
          <w:color w:val="800000"/>
        </w:rPr>
      </w:pPr>
    </w:p>
    <w:p w:rsidR="00002132" w:rsidRDefault="00002132" w:rsidP="00002132">
      <w:pPr>
        <w:rPr>
          <w:rFonts w:ascii="Times New Roman" w:hAnsi="Times New Roman" w:cs="Times New Roman"/>
          <w:color w:val="800000"/>
        </w:rPr>
      </w:pP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gli Appartamenti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Ammadoura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>
        <w:rPr>
          <w:rFonts w:ascii="Verdana" w:hAnsi="Verdana" w:cs="Times New Roman"/>
          <w:color w:val="222222"/>
          <w:sz w:val="18"/>
          <w:szCs w:val="18"/>
        </w:rPr>
        <w:t xml:space="preserve"> da 2 a 4 persone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18"/>
          <w:szCs w:val="18"/>
        </w:rPr>
      </w:pP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002132" w:rsidRDefault="00002132" w:rsidP="00002132">
      <w:pPr>
        <w:rPr>
          <w:rFonts w:hint="eastAsia"/>
        </w:rPr>
      </w:pPr>
    </w:p>
    <w:p w:rsidR="00002132" w:rsidRDefault="00002132" w:rsidP="00002132">
      <w:pPr>
        <w:ind w:right="-15"/>
        <w:rPr>
          <w:rFonts w:ascii="Times New Roman" w:hAnsi="Times New Roman" w:cs="Times New Roman"/>
        </w:rPr>
      </w:pPr>
    </w:p>
    <w:p w:rsidR="00002132" w:rsidRPr="00BB5DE0" w:rsidRDefault="00002132" w:rsidP="00002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  <w:bookmarkStart w:id="0" w:name="_GoBack"/>
      <w:bookmarkEnd w:id="0"/>
    </w:p>
    <w:sectPr w:rsidR="00002132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02132"/>
    <w:rsid w:val="000603B4"/>
    <w:rsid w:val="00246E12"/>
    <w:rsid w:val="00465D62"/>
    <w:rsid w:val="004C46A0"/>
    <w:rsid w:val="005C5B0A"/>
    <w:rsid w:val="00610E99"/>
    <w:rsid w:val="006576F0"/>
    <w:rsid w:val="00693368"/>
    <w:rsid w:val="00705A0F"/>
    <w:rsid w:val="00770314"/>
    <w:rsid w:val="007D575F"/>
    <w:rsid w:val="008262E4"/>
    <w:rsid w:val="008D6A0E"/>
    <w:rsid w:val="009F4F89"/>
    <w:rsid w:val="00A37E0F"/>
    <w:rsid w:val="00B27C4C"/>
    <w:rsid w:val="00B404B4"/>
    <w:rsid w:val="00BB5DE0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6</cp:revision>
  <cp:lastPrinted>1900-12-31T23:00:00Z</cp:lastPrinted>
  <dcterms:created xsi:type="dcterms:W3CDTF">2018-01-19T17:59:00Z</dcterms:created>
  <dcterms:modified xsi:type="dcterms:W3CDTF">2018-01-20T08:55:00Z</dcterms:modified>
</cp:coreProperties>
</file>